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40AE8">
      <w:pPr>
        <w:spacing w:before="156" w:beforeLines="50" w:after="156" w:afterLines="50"/>
        <w:ind w:firstLine="602" w:firstLineChars="200"/>
        <w:jc w:val="center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采集注意事项</w:t>
      </w:r>
    </w:p>
    <w:p w14:paraId="54F72D78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根据《高等教育学历证书电子注册图像采集规范及信息标准》（教毕指〔2017〕99号）文件要求，拍照时需注意以下情况：</w:t>
      </w:r>
    </w:p>
    <w:p w14:paraId="74830E4A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1.照片为标准蓝色背景照片，正面免冠照，不能侧身，表情自然，可以微笑，双眼自然睁开并平视，两肩同高，嘴唇自然闭合（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不可露出牙齿</w:t>
      </w:r>
      <w:r>
        <w:rPr>
          <w:rFonts w:hint="eastAsia" w:ascii="仿宋" w:hAnsi="仿宋" w:eastAsia="仿宋" w:cs="仿宋"/>
          <w:sz w:val="28"/>
          <w:szCs w:val="28"/>
        </w:rPr>
        <w:t>）；</w:t>
      </w:r>
    </w:p>
    <w:p w14:paraId="62C82CEF"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衣着颜色应与背景色区分明显，不穿无袖服装、吊带、大毛领外套；</w:t>
      </w:r>
    </w:p>
    <w:p w14:paraId="3470B700"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露出双耳，头发不得遮挡眉毛和眼睛；</w:t>
      </w:r>
    </w:p>
    <w:p w14:paraId="63293D3C"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不宜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浓妆艳抹</w:t>
      </w:r>
      <w:r>
        <w:rPr>
          <w:rFonts w:hint="eastAsia" w:ascii="仿宋" w:hAnsi="仿宋" w:eastAsia="仿宋" w:cs="仿宋"/>
          <w:sz w:val="28"/>
          <w:szCs w:val="28"/>
        </w:rPr>
        <w:t>，不得使用头部覆盖物（宗教、医疗和文化需要时，不得遮挡脸部或造成阴影），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不得佩戴耳环、项链等饰品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401F1684"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常戴眼镜者，应佩戴眼镜，但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不得戴有色（含隐形、美瞳）</w:t>
      </w:r>
      <w:r>
        <w:rPr>
          <w:rFonts w:hint="eastAsia" w:ascii="仿宋" w:hAnsi="仿宋" w:eastAsia="仿宋" w:cs="仿宋"/>
          <w:sz w:val="28"/>
          <w:szCs w:val="28"/>
        </w:rPr>
        <w:t>眼镜，镜框不得遮挡眼睛，眼镜不能反光；</w:t>
      </w:r>
    </w:p>
    <w:p w14:paraId="74F89EB8"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根据教育部学信网《关于进一步加强高等学校毕业生图像采集信息安全管理工作的通知》</w:t>
      </w:r>
      <w:r>
        <w:rPr>
          <w:rFonts w:ascii="仿宋" w:hAnsi="仿宋" w:eastAsia="仿宋" w:cs="仿宋"/>
          <w:sz w:val="28"/>
          <w:szCs w:val="28"/>
        </w:rPr>
        <w:t>(教学服〔2022〕10号)通知要求。从2023届毕业生开始，高校毕业生图像采集将采用“</w:t>
      </w:r>
      <w:r>
        <w:rPr>
          <w:rFonts w:hint="eastAsia" w:ascii="仿宋" w:hAnsi="仿宋" w:eastAsia="仿宋" w:cs="仿宋"/>
          <w:sz w:val="28"/>
          <w:szCs w:val="28"/>
        </w:rPr>
        <w:t>图像</w:t>
      </w:r>
      <w:r>
        <w:rPr>
          <w:rFonts w:ascii="仿宋" w:hAnsi="仿宋" w:eastAsia="仿宋" w:cs="仿宋"/>
          <w:sz w:val="28"/>
          <w:szCs w:val="28"/>
        </w:rPr>
        <w:t>采集码”形式进行</w:t>
      </w:r>
      <w:r>
        <w:rPr>
          <w:rFonts w:hint="eastAsia" w:ascii="仿宋" w:hAnsi="仿宋" w:eastAsia="仿宋" w:cs="仿宋"/>
          <w:sz w:val="28"/>
          <w:szCs w:val="28"/>
        </w:rPr>
        <w:t>采集。采集码通过“学信网学信档案”获取，操作指南详见“附件：学生图片采集码获取流程”。请同学们务必提前下载图片采集码并保存至手机（无需打印）。特别注意：图像采集时必须提供采集码，否则无法拍摄。</w:t>
      </w:r>
    </w:p>
    <w:p w14:paraId="0D0787FD"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采集费用：2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元</w:t>
      </w:r>
      <w:r>
        <w:rPr>
          <w:rFonts w:ascii="仿宋" w:hAnsi="仿宋" w:eastAsia="仿宋" w:cs="仿宋"/>
          <w:sz w:val="28"/>
          <w:szCs w:val="28"/>
        </w:rPr>
        <w:t>/</w:t>
      </w:r>
      <w:r>
        <w:rPr>
          <w:rFonts w:hint="eastAsia" w:ascii="仿宋" w:hAnsi="仿宋" w:eastAsia="仿宋" w:cs="仿宋"/>
          <w:sz w:val="28"/>
          <w:szCs w:val="28"/>
        </w:rPr>
        <w:t>人，（含一版照片，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张2寸、4张1寸）现场支付宝扫码支付。照片采集完成后，采集单位统一将纸质版照片和电子版送至学校，无需同学们自取。</w:t>
      </w:r>
    </w:p>
    <w:p w14:paraId="581FA90F">
      <w:pPr>
        <w:spacing w:line="30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831080" cy="6054725"/>
            <wp:effectExtent l="0" t="0" r="7620" b="3175"/>
            <wp:docPr id="100727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7630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55" cy="60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BE8C">
      <w:pPr>
        <w:widowControl/>
        <w:jc w:val="left"/>
        <w:rPr>
          <w:rFonts w:ascii="仿宋" w:hAnsi="仿宋" w:eastAsia="仿宋" w:cs="仿宋"/>
          <w:sz w:val="28"/>
          <w:szCs w:val="28"/>
        </w:rPr>
      </w:pPr>
    </w:p>
    <w:p w14:paraId="3BD39B8B">
      <w:pPr>
        <w:widowControl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微软雅黑" w:eastAsia="仿宋_GB2312"/>
          <w:color w:val="333333"/>
          <w:sz w:val="28"/>
          <w:szCs w:val="28"/>
        </w:rPr>
        <w:t>因特殊情况未到现场拍照的学生，须持本人图像采集码前往易拍数码影像中心（高校毕业数码证照补拍点）补拍，地点：朝阳区东三环中路国贸（地铁C出口）建外SOHO东区A座2</w:t>
      </w:r>
      <w:r>
        <w:rPr>
          <w:rFonts w:ascii="仿宋_GB2312" w:hAnsi="微软雅黑" w:eastAsia="仿宋_GB2312"/>
          <w:color w:val="333333"/>
          <w:sz w:val="28"/>
          <w:szCs w:val="28"/>
        </w:rPr>
        <w:t>501</w:t>
      </w:r>
      <w:r>
        <w:rPr>
          <w:rFonts w:hint="eastAsia" w:ascii="仿宋_GB2312" w:hAnsi="微软雅黑" w:eastAsia="仿宋_GB2312"/>
          <w:color w:val="333333"/>
          <w:sz w:val="28"/>
          <w:szCs w:val="28"/>
        </w:rPr>
        <w:t>A室；时间：9:30--12:00 ，13:00--17:00，电话：010-58691620（周二到周</w:t>
      </w:r>
      <w:bookmarkStart w:id="0" w:name="_GoBack"/>
      <w:bookmarkEnd w:id="0"/>
      <w:r>
        <w:rPr>
          <w:rFonts w:hint="eastAsia" w:ascii="仿宋_GB2312" w:hAnsi="微软雅黑" w:eastAsia="仿宋_GB2312"/>
          <w:color w:val="333333"/>
          <w:sz w:val="28"/>
          <w:szCs w:val="28"/>
        </w:rPr>
        <w:t>日正常营业时间，无需预约），周一、法定节日及高校寒暑假期（1、2月/7、8月）休息。</w:t>
      </w:r>
    </w:p>
    <w:p w14:paraId="5AD94D13">
      <w:pPr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附件：</w:t>
      </w:r>
    </w:p>
    <w:p w14:paraId="3B88AD24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学生获取采集码流程</w:t>
      </w:r>
    </w:p>
    <w:p w14:paraId="05670903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5CD15DC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67078324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5044440" cy="3939540"/>
            <wp:effectExtent l="0" t="0" r="3810" b="3810"/>
            <wp:docPr id="14271643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64352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F2D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57F6F81F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120640" cy="3093720"/>
            <wp:effectExtent l="0" t="0" r="3810" b="0"/>
            <wp:docPr id="18863942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94210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AB2F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  <w:r>
        <w:rPr>
          <w:rFonts w:hint="eastAsia" w:ascii="仿宋" w:hAnsi="仿宋" w:eastAsia="仿宋" w:cs="仿宋"/>
          <w:sz w:val="32"/>
          <w:szCs w:val="32"/>
        </w:rPr>
        <w:t>并保存图片</w:t>
      </w:r>
    </w:p>
    <w:p w14:paraId="7A48EF74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867400" cy="3771900"/>
            <wp:effectExtent l="0" t="0" r="0" b="0"/>
            <wp:docPr id="17953335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33582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3CFC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904230" cy="3540760"/>
            <wp:effectExtent l="0" t="0" r="1270" b="2540"/>
            <wp:docPr id="14084923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9237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7587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</w:p>
    <w:p w14:paraId="722877AF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158464E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131F6376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7820" cy="3482340"/>
            <wp:effectExtent l="0" t="0" r="0" b="3810"/>
            <wp:docPr id="13327545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5454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820"/>
            <wp:effectExtent l="0" t="0" r="0" b="0"/>
            <wp:docPr id="6140529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52994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572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417FA6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5460" cy="3284220"/>
            <wp:effectExtent l="0" t="0" r="0" b="0"/>
            <wp:docPr id="10837698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69853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7580"/>
            <wp:effectExtent l="0" t="0" r="3810" b="7620"/>
            <wp:docPr id="687746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4618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AC24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06F1A471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7F3E41D6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06880" cy="3703320"/>
            <wp:effectExtent l="0" t="0" r="7620" b="0"/>
            <wp:docPr id="17094106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10611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1420"/>
            <wp:effectExtent l="0" t="0" r="3810" b="0"/>
            <wp:docPr id="18354561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56105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0B731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9307D70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7380" cy="3512820"/>
            <wp:effectExtent l="0" t="0" r="7620" b="0"/>
            <wp:docPr id="16087520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52031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89020"/>
            <wp:effectExtent l="0" t="0" r="0" b="0"/>
            <wp:docPr id="19533145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14556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D351"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</w:p>
    <w:sectPr>
      <w:headerReference r:id="rId3" w:type="default"/>
      <w:pgSz w:w="11906" w:h="16838"/>
      <w:pgMar w:top="1418" w:right="1304" w:bottom="1418" w:left="1304" w:header="1418" w:footer="85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20FAEB1D-C3B6-4997-BA5B-AD0891008E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7A587783-7188-4093-B16A-84B413AEED0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800002BF" w:usb1="184F6CF8" w:usb2="00000012" w:usb3="00000000" w:csb0="00160001" w:csb1="12030000"/>
    <w:embedRegular r:id="rId3" w:fontKey="{E8FDA569-3CFA-4363-80D9-F1B084E4A50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C3A36">
    <w:pPr>
      <w:pStyle w:val="4"/>
      <w:pBdr>
        <w:bottom w:val="single" w:color="auto" w:sz="6" w:space="0"/>
      </w:pBdr>
      <w:jc w:val="right"/>
    </w:pPr>
    <w:r>
      <w:rPr>
        <w:sz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-15240</wp:posOffset>
          </wp:positionH>
          <wp:positionV relativeFrom="paragraph">
            <wp:posOffset>-242570</wp:posOffset>
          </wp:positionV>
          <wp:extent cx="2520315" cy="380365"/>
          <wp:effectExtent l="0" t="0" r="0" b="0"/>
          <wp:wrapNone/>
          <wp:docPr id="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031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2页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ZTcxZjBjY2VjZGFlMmU0NjM2NGFjZjQ1ZGZhMDEifQ=="/>
  </w:docVars>
  <w:rsids>
    <w:rsidRoot w:val="009D3C77"/>
    <w:rsid w:val="000053E3"/>
    <w:rsid w:val="0002066A"/>
    <w:rsid w:val="00020BBD"/>
    <w:rsid w:val="00022BC6"/>
    <w:rsid w:val="00033685"/>
    <w:rsid w:val="00037B28"/>
    <w:rsid w:val="0005181F"/>
    <w:rsid w:val="0005592B"/>
    <w:rsid w:val="000609D8"/>
    <w:rsid w:val="000738CE"/>
    <w:rsid w:val="000A1BF4"/>
    <w:rsid w:val="000C3D13"/>
    <w:rsid w:val="000E23A3"/>
    <w:rsid w:val="00112853"/>
    <w:rsid w:val="00122661"/>
    <w:rsid w:val="00123694"/>
    <w:rsid w:val="00156791"/>
    <w:rsid w:val="00162D2B"/>
    <w:rsid w:val="00171B3E"/>
    <w:rsid w:val="00190B70"/>
    <w:rsid w:val="001937E2"/>
    <w:rsid w:val="001A093B"/>
    <w:rsid w:val="001A2AD6"/>
    <w:rsid w:val="001C3C0E"/>
    <w:rsid w:val="001D11B4"/>
    <w:rsid w:val="001D1315"/>
    <w:rsid w:val="001D6BA4"/>
    <w:rsid w:val="001E1114"/>
    <w:rsid w:val="001E402A"/>
    <w:rsid w:val="001F5610"/>
    <w:rsid w:val="002117BC"/>
    <w:rsid w:val="00212666"/>
    <w:rsid w:val="0021273B"/>
    <w:rsid w:val="002157F3"/>
    <w:rsid w:val="0024131B"/>
    <w:rsid w:val="0024535D"/>
    <w:rsid w:val="002459D6"/>
    <w:rsid w:val="00252D1E"/>
    <w:rsid w:val="00260FFD"/>
    <w:rsid w:val="00271DE6"/>
    <w:rsid w:val="00295625"/>
    <w:rsid w:val="00297200"/>
    <w:rsid w:val="002A2A8B"/>
    <w:rsid w:val="002A76FC"/>
    <w:rsid w:val="002C426B"/>
    <w:rsid w:val="002D5462"/>
    <w:rsid w:val="002F5471"/>
    <w:rsid w:val="00300D74"/>
    <w:rsid w:val="00304BCF"/>
    <w:rsid w:val="00305EC9"/>
    <w:rsid w:val="00315ABA"/>
    <w:rsid w:val="00323C56"/>
    <w:rsid w:val="003311FB"/>
    <w:rsid w:val="00332FC6"/>
    <w:rsid w:val="00334E75"/>
    <w:rsid w:val="00357982"/>
    <w:rsid w:val="00367297"/>
    <w:rsid w:val="00370C96"/>
    <w:rsid w:val="003913E1"/>
    <w:rsid w:val="00392F0D"/>
    <w:rsid w:val="003977FF"/>
    <w:rsid w:val="003A2681"/>
    <w:rsid w:val="003B18B6"/>
    <w:rsid w:val="003B22DD"/>
    <w:rsid w:val="003D7B05"/>
    <w:rsid w:val="003E01EF"/>
    <w:rsid w:val="003F65EB"/>
    <w:rsid w:val="00402FCE"/>
    <w:rsid w:val="00403413"/>
    <w:rsid w:val="00416447"/>
    <w:rsid w:val="00416DCE"/>
    <w:rsid w:val="00417FC6"/>
    <w:rsid w:val="00422672"/>
    <w:rsid w:val="00424505"/>
    <w:rsid w:val="00436928"/>
    <w:rsid w:val="00443893"/>
    <w:rsid w:val="0045286B"/>
    <w:rsid w:val="00470D95"/>
    <w:rsid w:val="004734C9"/>
    <w:rsid w:val="00481849"/>
    <w:rsid w:val="00496C96"/>
    <w:rsid w:val="004A0B71"/>
    <w:rsid w:val="004A1587"/>
    <w:rsid w:val="004A5FC6"/>
    <w:rsid w:val="004B4D64"/>
    <w:rsid w:val="004B5FAB"/>
    <w:rsid w:val="004C0CCC"/>
    <w:rsid w:val="004C3C67"/>
    <w:rsid w:val="004D4E47"/>
    <w:rsid w:val="004D73ED"/>
    <w:rsid w:val="004E5617"/>
    <w:rsid w:val="004F38D7"/>
    <w:rsid w:val="004F7367"/>
    <w:rsid w:val="00510607"/>
    <w:rsid w:val="00517456"/>
    <w:rsid w:val="00517D9D"/>
    <w:rsid w:val="005219D0"/>
    <w:rsid w:val="005240A3"/>
    <w:rsid w:val="0054093B"/>
    <w:rsid w:val="00555051"/>
    <w:rsid w:val="00557B1C"/>
    <w:rsid w:val="00584F81"/>
    <w:rsid w:val="0059020F"/>
    <w:rsid w:val="00590D9F"/>
    <w:rsid w:val="005931F2"/>
    <w:rsid w:val="005A7B10"/>
    <w:rsid w:val="005B1B43"/>
    <w:rsid w:val="005C485B"/>
    <w:rsid w:val="00617565"/>
    <w:rsid w:val="00626B5A"/>
    <w:rsid w:val="0063565C"/>
    <w:rsid w:val="00650EF6"/>
    <w:rsid w:val="00652D0F"/>
    <w:rsid w:val="0066790F"/>
    <w:rsid w:val="0068158B"/>
    <w:rsid w:val="00691A1B"/>
    <w:rsid w:val="006929BB"/>
    <w:rsid w:val="006941C2"/>
    <w:rsid w:val="00695578"/>
    <w:rsid w:val="00695BD2"/>
    <w:rsid w:val="006A5B8D"/>
    <w:rsid w:val="006B528D"/>
    <w:rsid w:val="006C13CE"/>
    <w:rsid w:val="006D3987"/>
    <w:rsid w:val="006E1517"/>
    <w:rsid w:val="006F09B4"/>
    <w:rsid w:val="006F267F"/>
    <w:rsid w:val="006F378D"/>
    <w:rsid w:val="007003AE"/>
    <w:rsid w:val="00702128"/>
    <w:rsid w:val="00705973"/>
    <w:rsid w:val="0070795A"/>
    <w:rsid w:val="00712C34"/>
    <w:rsid w:val="00713D63"/>
    <w:rsid w:val="00716B44"/>
    <w:rsid w:val="007235D3"/>
    <w:rsid w:val="00727A78"/>
    <w:rsid w:val="007360E9"/>
    <w:rsid w:val="007641E8"/>
    <w:rsid w:val="0076481A"/>
    <w:rsid w:val="00771AB5"/>
    <w:rsid w:val="00774930"/>
    <w:rsid w:val="00786822"/>
    <w:rsid w:val="0079005B"/>
    <w:rsid w:val="00797B2E"/>
    <w:rsid w:val="007B7C36"/>
    <w:rsid w:val="007C18A6"/>
    <w:rsid w:val="007F3393"/>
    <w:rsid w:val="007F4A96"/>
    <w:rsid w:val="007F6597"/>
    <w:rsid w:val="007F6D57"/>
    <w:rsid w:val="00800357"/>
    <w:rsid w:val="00801014"/>
    <w:rsid w:val="00802777"/>
    <w:rsid w:val="00834962"/>
    <w:rsid w:val="008610BC"/>
    <w:rsid w:val="008623D0"/>
    <w:rsid w:val="00866365"/>
    <w:rsid w:val="00876DA5"/>
    <w:rsid w:val="00896A0B"/>
    <w:rsid w:val="008A42F6"/>
    <w:rsid w:val="008C3C09"/>
    <w:rsid w:val="008E2E59"/>
    <w:rsid w:val="008E656F"/>
    <w:rsid w:val="008F1D8E"/>
    <w:rsid w:val="008F4F28"/>
    <w:rsid w:val="00901957"/>
    <w:rsid w:val="009058CE"/>
    <w:rsid w:val="00905CA2"/>
    <w:rsid w:val="00907C6F"/>
    <w:rsid w:val="00914EA0"/>
    <w:rsid w:val="009277BB"/>
    <w:rsid w:val="00946396"/>
    <w:rsid w:val="009511AA"/>
    <w:rsid w:val="00953FB4"/>
    <w:rsid w:val="00960B72"/>
    <w:rsid w:val="009640F5"/>
    <w:rsid w:val="00974B96"/>
    <w:rsid w:val="009758C6"/>
    <w:rsid w:val="009A26AB"/>
    <w:rsid w:val="009A425E"/>
    <w:rsid w:val="009B1F6D"/>
    <w:rsid w:val="009C6441"/>
    <w:rsid w:val="009D3BDA"/>
    <w:rsid w:val="009D3C77"/>
    <w:rsid w:val="009D6D42"/>
    <w:rsid w:val="009E3CB1"/>
    <w:rsid w:val="009F1A42"/>
    <w:rsid w:val="009F4C6E"/>
    <w:rsid w:val="00A050CE"/>
    <w:rsid w:val="00A20306"/>
    <w:rsid w:val="00A305EE"/>
    <w:rsid w:val="00A5277E"/>
    <w:rsid w:val="00A71151"/>
    <w:rsid w:val="00A7323D"/>
    <w:rsid w:val="00A957D1"/>
    <w:rsid w:val="00AB0B6D"/>
    <w:rsid w:val="00AB511C"/>
    <w:rsid w:val="00AD0FD0"/>
    <w:rsid w:val="00B039D5"/>
    <w:rsid w:val="00B04432"/>
    <w:rsid w:val="00B11DEA"/>
    <w:rsid w:val="00B17E2A"/>
    <w:rsid w:val="00B24735"/>
    <w:rsid w:val="00B61FF2"/>
    <w:rsid w:val="00B7681B"/>
    <w:rsid w:val="00B905D7"/>
    <w:rsid w:val="00BB226C"/>
    <w:rsid w:val="00BC657A"/>
    <w:rsid w:val="00BD1E16"/>
    <w:rsid w:val="00BD3D06"/>
    <w:rsid w:val="00BE30BE"/>
    <w:rsid w:val="00BF5EFC"/>
    <w:rsid w:val="00C0453C"/>
    <w:rsid w:val="00C16344"/>
    <w:rsid w:val="00C26092"/>
    <w:rsid w:val="00C27245"/>
    <w:rsid w:val="00C43313"/>
    <w:rsid w:val="00C5751B"/>
    <w:rsid w:val="00C62625"/>
    <w:rsid w:val="00C75ED2"/>
    <w:rsid w:val="00C909BE"/>
    <w:rsid w:val="00CA254B"/>
    <w:rsid w:val="00CA2D4C"/>
    <w:rsid w:val="00CA40FD"/>
    <w:rsid w:val="00CA5A3E"/>
    <w:rsid w:val="00CC043C"/>
    <w:rsid w:val="00CC3EB8"/>
    <w:rsid w:val="00CD5CDF"/>
    <w:rsid w:val="00CE2FDB"/>
    <w:rsid w:val="00D20ABB"/>
    <w:rsid w:val="00D35587"/>
    <w:rsid w:val="00D36100"/>
    <w:rsid w:val="00D3647B"/>
    <w:rsid w:val="00D37823"/>
    <w:rsid w:val="00D43E59"/>
    <w:rsid w:val="00D45AC5"/>
    <w:rsid w:val="00D471BE"/>
    <w:rsid w:val="00D53AFD"/>
    <w:rsid w:val="00D56F40"/>
    <w:rsid w:val="00D600E8"/>
    <w:rsid w:val="00D60174"/>
    <w:rsid w:val="00D67183"/>
    <w:rsid w:val="00D71FE5"/>
    <w:rsid w:val="00D72850"/>
    <w:rsid w:val="00D72E42"/>
    <w:rsid w:val="00D81CD3"/>
    <w:rsid w:val="00D81F0B"/>
    <w:rsid w:val="00DA56F7"/>
    <w:rsid w:val="00DA68EF"/>
    <w:rsid w:val="00DB2E93"/>
    <w:rsid w:val="00DB4503"/>
    <w:rsid w:val="00DB6F3E"/>
    <w:rsid w:val="00DC172F"/>
    <w:rsid w:val="00DC4937"/>
    <w:rsid w:val="00DE01DA"/>
    <w:rsid w:val="00DE13C2"/>
    <w:rsid w:val="00DE1490"/>
    <w:rsid w:val="00DE3CA8"/>
    <w:rsid w:val="00E00D6E"/>
    <w:rsid w:val="00E01FAA"/>
    <w:rsid w:val="00E135ED"/>
    <w:rsid w:val="00E45E03"/>
    <w:rsid w:val="00E7337F"/>
    <w:rsid w:val="00E951AD"/>
    <w:rsid w:val="00E97715"/>
    <w:rsid w:val="00E97886"/>
    <w:rsid w:val="00ED76FD"/>
    <w:rsid w:val="00EE3752"/>
    <w:rsid w:val="00EE4911"/>
    <w:rsid w:val="00EF5293"/>
    <w:rsid w:val="00F01BFE"/>
    <w:rsid w:val="00F35037"/>
    <w:rsid w:val="00F35BC4"/>
    <w:rsid w:val="00F439FE"/>
    <w:rsid w:val="00F47D77"/>
    <w:rsid w:val="00F513D5"/>
    <w:rsid w:val="00F66F47"/>
    <w:rsid w:val="00F77B38"/>
    <w:rsid w:val="00FB5118"/>
    <w:rsid w:val="00FC40DB"/>
    <w:rsid w:val="00FC578D"/>
    <w:rsid w:val="00FD7B97"/>
    <w:rsid w:val="07250BB0"/>
    <w:rsid w:val="218C0AE6"/>
    <w:rsid w:val="35D9423C"/>
    <w:rsid w:val="46F953AA"/>
    <w:rsid w:val="746C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3883;&#26032;\&#25991;&#20214;&#27169;&#26495;\&#32654;&#22825;&#22269;&#38469;%20A4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美天国际 A4.dot</Template>
  <Company>e-pic</Company>
  <Pages>7</Pages>
  <Words>841</Words>
  <Characters>906</Characters>
  <Lines>6</Lines>
  <Paragraphs>1</Paragraphs>
  <TotalTime>15</TotalTime>
  <ScaleCrop>false</ScaleCrop>
  <LinksUpToDate>false</LinksUpToDate>
  <CharactersWithSpaces>939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2024-02-28T02:51:00Z</dcterms:created>
  <dc:creator>辛运超</dc:creator>
  <cp:lastModifiedBy>张亮亮</cp:lastModifiedBy>
  <cp:lastPrinted>2010-05-24T05:26:00Z</cp:lastPrinted>
  <dcterms:modified xsi:type="dcterms:W3CDTF">2025-03-05T08:57:45Z</dcterms:modified>
  <dc:title>证照信息采集组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0A82FAF63BDC4FF0B01C98BA2F6B0A6A</vt:lpwstr>
  </property>
  <property fmtid="{D5CDD505-2E9C-101B-9397-08002B2CF9AE}" pid="4" name="KSOTemplateDocerSaveRecord">
    <vt:lpwstr>eyJoZGlkIjoiNjVmMWY2Nzk4NjViMWYwN2JhMzA3Y2VmMzRlYzAwNDMiLCJ1c2VySWQiOiI1ODg1MDc0NTQifQ==</vt:lpwstr>
  </property>
</Properties>
</file>